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22623">
        <w:rPr>
          <w:rFonts w:ascii="Times New Roman" w:hAnsi="Times New Roman"/>
          <w:sz w:val="24"/>
          <w:szCs w:val="24"/>
        </w:rPr>
        <w:t>Allegato 1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822623">
        <w:rPr>
          <w:rFonts w:ascii="Times New Roman" w:hAnsi="Times New Roman"/>
          <w:sz w:val="24"/>
          <w:szCs w:val="24"/>
        </w:rPr>
        <w:t>FAC-SIMILE DOMANDA</w:t>
      </w:r>
    </w:p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Spett.le</w:t>
      </w:r>
    </w:p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22623">
        <w:rPr>
          <w:rFonts w:ascii="Times New Roman" w:hAnsi="Times New Roman"/>
          <w:b/>
          <w:sz w:val="24"/>
          <w:szCs w:val="24"/>
        </w:rPr>
        <w:t xml:space="preserve"> SERVIZIO PERSONALE ASSOCIATO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Via XXV Aprile n. 10</w:t>
      </w:r>
    </w:p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50068 Rufina (FI)</w:t>
      </w:r>
    </w:p>
    <w:p w:rsidR="001046A1" w:rsidRDefault="001046A1" w:rsidP="007A19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C0191">
        <w:rPr>
          <w:rFonts w:ascii="Times New Roman" w:hAnsi="Times New Roman"/>
          <w:color w:val="000000"/>
          <w:sz w:val="24"/>
          <w:szCs w:val="24"/>
        </w:rPr>
        <w:t>P.E.C. uc-valdarnoevaldisieve@postacert.toscana.it</w:t>
      </w:r>
    </w:p>
    <w:p w:rsidR="001046A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__SOTTOSCRITT____________________________________________________________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nat_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191">
        <w:rPr>
          <w:rFonts w:ascii="Times New Roman" w:hAnsi="Times New Roman"/>
          <w:sz w:val="24"/>
          <w:szCs w:val="24"/>
        </w:rPr>
        <w:t>a__________________________________________il____________________________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Codice Fiscale  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residente a__________________________________________________________________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in Via/Piazza 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BC0191">
        <w:rPr>
          <w:rFonts w:ascii="Times New Roman" w:hAnsi="Times New Roman"/>
          <w:sz w:val="24"/>
          <w:szCs w:val="24"/>
        </w:rPr>
        <w:t>_n.___________, con recapito a cui inviare qualsiasi comunicazione (indicare solo se diverso dalla residenza)__</w:t>
      </w:r>
      <w:r>
        <w:rPr>
          <w:rFonts w:ascii="Times New Roman" w:hAnsi="Times New Roman"/>
          <w:sz w:val="24"/>
          <w:szCs w:val="24"/>
        </w:rPr>
        <w:t>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Telefono fisso ________________________ Cellulare_______________________________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E-mail______________________________________________________________________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PEC_______________________________________________________________________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 xml:space="preserve">                                                                CHIEDE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 xml:space="preserve">di essere ammess_  a partecipare alla </w:t>
      </w:r>
      <w:r w:rsidRPr="005D109D">
        <w:rPr>
          <w:rFonts w:ascii="Times New Roman" w:hAnsi="Times New Roman"/>
          <w:i/>
          <w:sz w:val="24"/>
          <w:szCs w:val="24"/>
        </w:rPr>
        <w:t>procedura pubblica di mobilità esterna presso il Comune di Reggello, ai sensi dell’art. 30 D. Lgs. 165/2001, per la copertura di n. 1 posto a tempo pieno e indeterminato nel profilo professionale di SPECIALISTA DELL’AREA TECNICA (categoria D/D3 del Comparto Funzioni Locali) riservato al personale con contratto di lavoro a tempo indeterminato presso le Pubbliche Amministrazioni di cui all’art. 1, comma 2, del D. lgs. 165/2001, sottoposte a vincoli in materia di assunzioni di personale</w:t>
      </w:r>
      <w:r w:rsidRPr="00BC0191">
        <w:rPr>
          <w:rFonts w:ascii="Times New Roman" w:hAnsi="Times New Roman"/>
          <w:sz w:val="24"/>
          <w:szCs w:val="24"/>
        </w:rPr>
        <w:t>.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A tal fine, ai sensi dell’art. 76 del D.P.R. N. 445 del 28.12.2000 sotto la propria responsabilità dichiara:</w:t>
      </w:r>
    </w:p>
    <w:p w:rsidR="001046A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1.</w:t>
      </w:r>
      <w:r w:rsidRPr="00BC0191">
        <w:rPr>
          <w:rFonts w:ascii="Times New Roman" w:hAnsi="Times New Roman"/>
          <w:sz w:val="24"/>
          <w:szCs w:val="24"/>
        </w:rPr>
        <w:tab/>
        <w:t>di essere dipendente a tempo indeterminato dell’Ente____________________________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1046A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 del Comparto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BC0191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191">
        <w:rPr>
          <w:rFonts w:ascii="Times New Roman" w:hAnsi="Times New Roman"/>
          <w:sz w:val="24"/>
          <w:szCs w:val="24"/>
        </w:rPr>
        <w:t xml:space="preserve">nel profilo professionale __________________________________________________ categoria </w:t>
      </w:r>
      <w:r>
        <w:rPr>
          <w:rFonts w:ascii="Times New Roman" w:hAnsi="Times New Roman"/>
          <w:sz w:val="24"/>
          <w:szCs w:val="24"/>
        </w:rPr>
        <w:t>_______</w:t>
      </w:r>
      <w:r w:rsidRPr="00BC0191">
        <w:rPr>
          <w:rFonts w:ascii="Times New Roman" w:hAnsi="Times New Roman"/>
          <w:sz w:val="24"/>
          <w:szCs w:val="24"/>
        </w:rPr>
        <w:t xml:space="preserve"> posizione economica___</w:t>
      </w:r>
      <w:r>
        <w:rPr>
          <w:rFonts w:ascii="Times New Roman" w:hAnsi="Times New Roman"/>
          <w:sz w:val="24"/>
          <w:szCs w:val="24"/>
        </w:rPr>
        <w:t>______ dal _______________;</w:t>
      </w:r>
    </w:p>
    <w:p w:rsidR="001046A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di dichiarare la propria disponibilità alla trasformazione del rapporto di lavoro da tempo parziale a tempo pieno al momento del trasferimento, ove richiesto dall’amministrazione;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BC0191">
        <w:rPr>
          <w:rFonts w:ascii="Times New Roman" w:hAnsi="Times New Roman"/>
          <w:sz w:val="24"/>
          <w:szCs w:val="24"/>
        </w:rPr>
        <w:tab/>
        <w:t>di essere in possesso del titolo di studio di</w:t>
      </w:r>
      <w:r>
        <w:rPr>
          <w:rFonts w:ascii="Times New Roman" w:hAnsi="Times New Roman"/>
          <w:sz w:val="24"/>
          <w:szCs w:val="24"/>
        </w:rPr>
        <w:t>___</w:t>
      </w:r>
      <w:r w:rsidRPr="00BC0191">
        <w:rPr>
          <w:rFonts w:ascii="Times New Roman" w:hAnsi="Times New Roman"/>
          <w:sz w:val="24"/>
          <w:szCs w:val="24"/>
        </w:rPr>
        <w:t>_____________________________________ ___________________________________________conseguito presso</w:t>
      </w:r>
      <w:r>
        <w:rPr>
          <w:rFonts w:ascii="Times New Roman" w:hAnsi="Times New Roman"/>
          <w:sz w:val="24"/>
          <w:szCs w:val="24"/>
        </w:rPr>
        <w:t>_______________________</w:t>
      </w:r>
      <w:r w:rsidRPr="00BC0191">
        <w:rPr>
          <w:rFonts w:ascii="Times New Roman" w:hAnsi="Times New Roman"/>
          <w:sz w:val="24"/>
          <w:szCs w:val="24"/>
        </w:rPr>
        <w:t xml:space="preserve"> ________________________________________________ in data ____________ con la votazione di _______</w:t>
      </w:r>
      <w:r>
        <w:rPr>
          <w:rFonts w:ascii="Times New Roman" w:hAnsi="Times New Roman"/>
          <w:sz w:val="24"/>
          <w:szCs w:val="24"/>
        </w:rPr>
        <w:t>__</w:t>
      </w:r>
      <w:r w:rsidRPr="00BC019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e di avere l’abilitazione professionale per l’iscrizione all’Albo</w:t>
      </w:r>
      <w:r w:rsidRPr="00BC0191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____________</w:t>
      </w:r>
      <w:r w:rsidRPr="00BC019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</w:t>
      </w:r>
      <w:r w:rsidRPr="00BC0191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, Settore __________;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che la richiesta di mobilità ai sensi dell’art. 30 del D.Lgs. 165/01, è motivata dalle seguenti esigenze familiari/personali:________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BC0191">
        <w:rPr>
          <w:rFonts w:ascii="Times New Roman" w:hAnsi="Times New Roman"/>
          <w:sz w:val="24"/>
          <w:szCs w:val="24"/>
        </w:rPr>
        <w:t>________________________________ 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  <w:r w:rsidRPr="00BC0191">
        <w:rPr>
          <w:rFonts w:ascii="Times New Roman" w:hAnsi="Times New Roman"/>
          <w:sz w:val="24"/>
          <w:szCs w:val="24"/>
        </w:rPr>
        <w:t>____________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accettare, senza riserva alcuna, le condizioni previste dall’avviso di mobilità;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essere in possesso della patente di guida  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BC0191">
        <w:rPr>
          <w:rFonts w:ascii="Times New Roman" w:hAnsi="Times New Roman"/>
          <w:sz w:val="24"/>
          <w:szCs w:val="24"/>
        </w:rPr>
        <w:t>_;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</w:r>
      <w:r w:rsidRPr="006A1810">
        <w:rPr>
          <w:rFonts w:ascii="Times New Roman" w:hAnsi="Times New Roman"/>
          <w:color w:val="000000"/>
          <w:sz w:val="24"/>
          <w:szCs w:val="24"/>
        </w:rPr>
        <w:t xml:space="preserve">non avere riportato condanne penali, anche con sentenza non passata in giudicato, per i reati previsti nel Capo I, Titolo II, Libro II del Codice Penale; non avere riportato condanne penali per i reati </w:t>
      </w:r>
      <w:r>
        <w:rPr>
          <w:rFonts w:ascii="Times New Roman" w:hAnsi="Times New Roman"/>
          <w:color w:val="000000"/>
          <w:sz w:val="24"/>
          <w:szCs w:val="24"/>
        </w:rPr>
        <w:t>incompatibili con l’instaurazione di un rapporto di Pubblico Impiego;</w:t>
      </w:r>
      <w:r w:rsidRPr="006A1810">
        <w:rPr>
          <w:rFonts w:ascii="Times New Roman" w:hAnsi="Times New Roman"/>
          <w:color w:val="000000"/>
          <w:sz w:val="24"/>
          <w:szCs w:val="24"/>
        </w:rPr>
        <w:t xml:space="preserve"> non trovarsi nelle condizioni di cui agli artt. 10 e 11 del D. Lgs. 235/2012; non essere sottoposto a misura restrittiva della libertà personale</w:t>
      </w:r>
      <w:r w:rsidRPr="00BC0191">
        <w:rPr>
          <w:rFonts w:ascii="Times New Roman" w:hAnsi="Times New Roman"/>
          <w:sz w:val="24"/>
          <w:szCs w:val="24"/>
        </w:rPr>
        <w:t>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allegare il proprio Curriculum vitae e professionale debitamente firmato e datato;</w:t>
      </w:r>
    </w:p>
    <w:p w:rsidR="001046A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 xml:space="preserve">di accettare le norme contenute nel </w:t>
      </w:r>
      <w:r w:rsidRPr="00BC0191">
        <w:rPr>
          <w:rFonts w:ascii="Times New Roman" w:hAnsi="Times New Roman"/>
          <w:color w:val="000000"/>
          <w:sz w:val="24"/>
          <w:szCs w:val="24"/>
        </w:rPr>
        <w:t xml:space="preserve">Regolamento </w:t>
      </w:r>
      <w:r>
        <w:rPr>
          <w:rFonts w:ascii="Times New Roman" w:hAnsi="Times New Roman"/>
          <w:color w:val="000000"/>
          <w:sz w:val="24"/>
          <w:szCs w:val="24"/>
        </w:rPr>
        <w:t>sull’Ordinamento degli Uffici e dei Servizi del Comune di Reggello</w:t>
      </w:r>
      <w:r w:rsidRPr="00BC0191">
        <w:rPr>
          <w:rFonts w:ascii="Times New Roman" w:hAnsi="Times New Roman"/>
          <w:sz w:val="24"/>
          <w:szCs w:val="24"/>
        </w:rPr>
        <w:t>.</w:t>
      </w:r>
    </w:p>
    <w:p w:rsidR="001046A1" w:rsidRPr="00482AE2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2AE2">
        <w:rPr>
          <w:rFonts w:ascii="Times New Roman" w:hAnsi="Times New Roman"/>
          <w:sz w:val="24"/>
          <w:szCs w:val="24"/>
        </w:rPr>
        <w:t>Il sottoscritto, ai sensi dell’art. 13 del D. Lgs. 196 del 2003</w:t>
      </w:r>
      <w:r>
        <w:rPr>
          <w:rFonts w:ascii="Times New Roman" w:hAnsi="Times New Roman"/>
          <w:sz w:val="24"/>
          <w:szCs w:val="24"/>
        </w:rPr>
        <w:t xml:space="preserve"> e dell’art. 13 del </w:t>
      </w:r>
      <w:r>
        <w:rPr>
          <w:rFonts w:ascii="Times New Roman" w:hAnsi="Times New Roman"/>
          <w:color w:val="000000"/>
          <w:sz w:val="24"/>
          <w:szCs w:val="24"/>
        </w:rPr>
        <w:t>R</w:t>
      </w:r>
      <w:r w:rsidRPr="00557C99">
        <w:rPr>
          <w:rFonts w:ascii="Times New Roman" w:hAnsi="Times New Roman"/>
          <w:color w:val="000000"/>
          <w:sz w:val="24"/>
          <w:szCs w:val="24"/>
        </w:rPr>
        <w:t>egolamento UE n. 2016/679 (GDPR)</w:t>
      </w:r>
      <w:r w:rsidRPr="00482AE2">
        <w:rPr>
          <w:rFonts w:ascii="Times New Roman" w:hAnsi="Times New Roman"/>
          <w:sz w:val="24"/>
          <w:szCs w:val="24"/>
        </w:rPr>
        <w:t>, autorizza il Servizio Personale Associato al trattamento dei dati personali ai fini dell’espletamento del procedimento in oggetto e di ogni altro atto conseguente.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Il sottoscritto s’impegna, infine, a comunicare ogni eventuale variazione relativa al recapito.</w:t>
      </w: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046A1" w:rsidRPr="00BC0191" w:rsidRDefault="001046A1" w:rsidP="007A19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Data______________                             Firma______________________</w:t>
      </w:r>
    </w:p>
    <w:sectPr w:rsidR="001046A1" w:rsidRPr="00BC0191" w:rsidSect="000A049B">
      <w:headerReference w:type="default" r:id="rId6"/>
      <w:footerReference w:type="default" r:id="rId7"/>
      <w:pgSz w:w="11906" w:h="16838"/>
      <w:pgMar w:top="568" w:right="1134" w:bottom="1276" w:left="1134" w:header="13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6A1" w:rsidRDefault="001046A1" w:rsidP="00BC0191">
      <w:pPr>
        <w:spacing w:after="0" w:line="240" w:lineRule="auto"/>
      </w:pPr>
      <w:r>
        <w:separator/>
      </w:r>
    </w:p>
  </w:endnote>
  <w:endnote w:type="continuationSeparator" w:id="0">
    <w:p w:rsidR="001046A1" w:rsidRDefault="001046A1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A1" w:rsidRPr="0096128A" w:rsidRDefault="001046A1" w:rsidP="0096128A">
    <w:pPr>
      <w:pBdr>
        <w:bottom w:val="single" w:sz="6" w:space="1" w:color="000000"/>
      </w:pBdr>
      <w:spacing w:after="0" w:line="240" w:lineRule="auto"/>
      <w:jc w:val="center"/>
      <w:rPr>
        <w:rFonts w:ascii="Times New Roman" w:hAnsi="Times New Roman"/>
        <w:i/>
      </w:rPr>
    </w:pPr>
  </w:p>
  <w:p w:rsidR="001046A1" w:rsidRPr="0096128A" w:rsidRDefault="001046A1" w:rsidP="0096128A">
    <w:pPr>
      <w:spacing w:after="0" w:line="240" w:lineRule="auto"/>
      <w:jc w:val="center"/>
      <w:rPr>
        <w:rFonts w:ascii="Times New Roman" w:hAnsi="Times New Roman"/>
      </w:rPr>
    </w:pPr>
    <w:r w:rsidRPr="0096128A">
      <w:rPr>
        <w:rFonts w:ascii="Times New Roman" w:hAnsi="Times New Roman"/>
        <w:i/>
      </w:rPr>
      <w:t>Comuni di Londa – Pelago – Pontassieve – Reggello – Rufina – San Godenzo</w:t>
    </w:r>
  </w:p>
  <w:p w:rsidR="001046A1" w:rsidRPr="0096128A" w:rsidRDefault="001046A1" w:rsidP="0096128A">
    <w:pPr>
      <w:spacing w:after="0" w:line="240" w:lineRule="auto"/>
      <w:jc w:val="center"/>
      <w:rPr>
        <w:rFonts w:ascii="Times New Roman" w:hAnsi="Times New Roman"/>
        <w:i/>
      </w:rPr>
    </w:pPr>
    <w:r w:rsidRPr="0096128A">
      <w:rPr>
        <w:rFonts w:ascii="Times New Roman" w:hAnsi="Times New Roman"/>
      </w:rPr>
      <w:t>Codice Fiscale e P. IVA 06096360489 - Sede: Via Tanzini, 27 – 50065 Pontassieve FI</w:t>
    </w:r>
  </w:p>
  <w:p w:rsidR="001046A1" w:rsidRPr="0096128A" w:rsidRDefault="001046A1" w:rsidP="0096128A">
    <w:pPr>
      <w:spacing w:after="0" w:line="240" w:lineRule="auto"/>
      <w:jc w:val="center"/>
      <w:rPr>
        <w:rFonts w:ascii="Times New Roman" w:hAnsi="Times New Roman"/>
        <w:sz w:val="18"/>
      </w:rPr>
    </w:pPr>
    <w:r w:rsidRPr="0096128A">
      <w:rPr>
        <w:rFonts w:ascii="Times New Roman" w:hAnsi="Times New Roman"/>
      </w:rPr>
      <w:t xml:space="preserve">E-mail: </w:t>
    </w:r>
    <w:hyperlink r:id="rId1" w:history="1">
      <w:r w:rsidRPr="0096128A">
        <w:rPr>
          <w:rStyle w:val="Hyperlink"/>
          <w:rFonts w:ascii="Times New Roman" w:hAnsi="Times New Roman"/>
        </w:rPr>
        <w:t>personale@uc-valdarnoevaldisieve.fi.it</w:t>
      </w:r>
    </w:hyperlink>
    <w:r w:rsidRPr="0096128A">
      <w:rPr>
        <w:rFonts w:ascii="Times New Roman" w:hAnsi="Times New Roman"/>
      </w:rPr>
      <w:t xml:space="preserve"> - PEC: uc-valdarnoevaldisieve@postacert.toscana.it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6A1" w:rsidRDefault="001046A1" w:rsidP="00BC0191">
      <w:pPr>
        <w:spacing w:after="0" w:line="240" w:lineRule="auto"/>
      </w:pPr>
      <w:r>
        <w:separator/>
      </w:r>
    </w:p>
  </w:footnote>
  <w:footnote w:type="continuationSeparator" w:id="0">
    <w:p w:rsidR="001046A1" w:rsidRDefault="001046A1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A1" w:rsidRDefault="001046A1" w:rsidP="0096128A">
    <w:pPr>
      <w:pStyle w:val="Header"/>
      <w:jc w:val="center"/>
      <w:rPr>
        <w:sz w:val="28"/>
        <w:szCs w:val="28"/>
      </w:rPr>
    </w:pPr>
    <w:r w:rsidRPr="000B43A3"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style="width:191.25pt;height:96pt;visibility:visible" filled="t">
          <v:fill opacity="0"/>
          <v:imagedata r:id="rId1" o:title=""/>
        </v:shape>
      </w:pict>
    </w:r>
  </w:p>
  <w:p w:rsidR="001046A1" w:rsidRPr="0096128A" w:rsidRDefault="001046A1" w:rsidP="0096128A">
    <w:pPr>
      <w:pStyle w:val="Header"/>
      <w:pBdr>
        <w:bottom w:val="single" w:sz="6" w:space="1" w:color="000000"/>
      </w:pBdr>
      <w:jc w:val="center"/>
      <w:rPr>
        <w:rFonts w:ascii="Times New Roman" w:hAnsi="Times New Roman"/>
        <w:sz w:val="28"/>
        <w:szCs w:val="28"/>
      </w:rPr>
    </w:pPr>
    <w:r w:rsidRPr="0096128A">
      <w:rPr>
        <w:rFonts w:ascii="Times New Roman" w:hAnsi="Times New Roman"/>
        <w:sz w:val="28"/>
        <w:szCs w:val="28"/>
      </w:rPr>
      <w:t>SERVIZIO PERSONALE ASSOCIATO</w:t>
    </w:r>
  </w:p>
  <w:p w:rsidR="001046A1" w:rsidRPr="0096128A" w:rsidRDefault="001046A1" w:rsidP="0096128A">
    <w:pPr>
      <w:pStyle w:val="Head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37B"/>
    <w:rsid w:val="00002C52"/>
    <w:rsid w:val="000A049B"/>
    <w:rsid w:val="000A3422"/>
    <w:rsid w:val="000B43A3"/>
    <w:rsid w:val="000F4058"/>
    <w:rsid w:val="001046A1"/>
    <w:rsid w:val="001300CD"/>
    <w:rsid w:val="00132145"/>
    <w:rsid w:val="0013356F"/>
    <w:rsid w:val="001402C8"/>
    <w:rsid w:val="00146BD1"/>
    <w:rsid w:val="00147599"/>
    <w:rsid w:val="001478EA"/>
    <w:rsid w:val="001658DA"/>
    <w:rsid w:val="001667AA"/>
    <w:rsid w:val="00184F36"/>
    <w:rsid w:val="001C6B9F"/>
    <w:rsid w:val="00204F91"/>
    <w:rsid w:val="00234030"/>
    <w:rsid w:val="0023742E"/>
    <w:rsid w:val="00280691"/>
    <w:rsid w:val="00281D90"/>
    <w:rsid w:val="002A3DCB"/>
    <w:rsid w:val="002B4F04"/>
    <w:rsid w:val="00325D74"/>
    <w:rsid w:val="00353CE5"/>
    <w:rsid w:val="00354060"/>
    <w:rsid w:val="004075D4"/>
    <w:rsid w:val="0043362A"/>
    <w:rsid w:val="004358C3"/>
    <w:rsid w:val="00473099"/>
    <w:rsid w:val="004773F9"/>
    <w:rsid w:val="00482AE2"/>
    <w:rsid w:val="004B4056"/>
    <w:rsid w:val="00532195"/>
    <w:rsid w:val="00557C99"/>
    <w:rsid w:val="00557FC9"/>
    <w:rsid w:val="00565B26"/>
    <w:rsid w:val="00566FFC"/>
    <w:rsid w:val="0058108A"/>
    <w:rsid w:val="0059220A"/>
    <w:rsid w:val="00597AD4"/>
    <w:rsid w:val="005A27B8"/>
    <w:rsid w:val="005D109D"/>
    <w:rsid w:val="005E58F5"/>
    <w:rsid w:val="006A1810"/>
    <w:rsid w:val="006F32D2"/>
    <w:rsid w:val="00706209"/>
    <w:rsid w:val="00755DC0"/>
    <w:rsid w:val="007577AB"/>
    <w:rsid w:val="007A194F"/>
    <w:rsid w:val="007E4344"/>
    <w:rsid w:val="007E7262"/>
    <w:rsid w:val="00822623"/>
    <w:rsid w:val="008238FE"/>
    <w:rsid w:val="00853F0F"/>
    <w:rsid w:val="00856DED"/>
    <w:rsid w:val="008B6FFD"/>
    <w:rsid w:val="008C29E9"/>
    <w:rsid w:val="008C2F38"/>
    <w:rsid w:val="008E6C57"/>
    <w:rsid w:val="00900886"/>
    <w:rsid w:val="0095243E"/>
    <w:rsid w:val="0096128A"/>
    <w:rsid w:val="00997BA2"/>
    <w:rsid w:val="009B4370"/>
    <w:rsid w:val="009C3D7B"/>
    <w:rsid w:val="009D532B"/>
    <w:rsid w:val="00A04971"/>
    <w:rsid w:val="00A11142"/>
    <w:rsid w:val="00A77400"/>
    <w:rsid w:val="00AD2054"/>
    <w:rsid w:val="00B0179D"/>
    <w:rsid w:val="00B473F6"/>
    <w:rsid w:val="00B519AB"/>
    <w:rsid w:val="00B81300"/>
    <w:rsid w:val="00B83614"/>
    <w:rsid w:val="00BC0191"/>
    <w:rsid w:val="00BD24A7"/>
    <w:rsid w:val="00BD7EA1"/>
    <w:rsid w:val="00C64489"/>
    <w:rsid w:val="00C82300"/>
    <w:rsid w:val="00CD21B2"/>
    <w:rsid w:val="00CD637B"/>
    <w:rsid w:val="00D61DAC"/>
    <w:rsid w:val="00D7076F"/>
    <w:rsid w:val="00DA38C5"/>
    <w:rsid w:val="00DF57E4"/>
    <w:rsid w:val="00E04F8F"/>
    <w:rsid w:val="00E243AC"/>
    <w:rsid w:val="00E4673E"/>
    <w:rsid w:val="00EB2F05"/>
    <w:rsid w:val="00EC28E0"/>
    <w:rsid w:val="00EE1CFE"/>
    <w:rsid w:val="00F05C1D"/>
    <w:rsid w:val="00F45B95"/>
    <w:rsid w:val="00FF4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DC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C019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C019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128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6128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2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670</Words>
  <Characters>3822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– FAC-SIMILE DOMANDA</dc:title>
  <dc:subject/>
  <dc:creator>Balestri Chiara</dc:creator>
  <cp:keywords/>
  <dc:description/>
  <cp:lastModifiedBy>e.rasi</cp:lastModifiedBy>
  <cp:revision>2</cp:revision>
  <cp:lastPrinted>2019-04-12T06:54:00Z</cp:lastPrinted>
  <dcterms:created xsi:type="dcterms:W3CDTF">2019-04-15T08:31:00Z</dcterms:created>
  <dcterms:modified xsi:type="dcterms:W3CDTF">2019-04-15T08:31:00Z</dcterms:modified>
</cp:coreProperties>
</file>